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5AD" w:rsidRDefault="005565AD" w:rsidP="00AC12F9">
      <w:pPr>
        <w:ind w:left="2124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Uchwała Nr IX/140/11</w:t>
      </w:r>
    </w:p>
    <w:p w:rsidR="005565AD" w:rsidRDefault="005565AD" w:rsidP="00AC12F9">
      <w:pPr>
        <w:ind w:left="2124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Rady Miejskiej w Nysie</w:t>
      </w:r>
    </w:p>
    <w:p w:rsidR="005565AD" w:rsidRDefault="005565AD" w:rsidP="00AC12F9">
      <w:pPr>
        <w:ind w:left="2124" w:firstLine="708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 dnia 29 czerwca 2011r.</w:t>
      </w:r>
    </w:p>
    <w:p w:rsidR="005565AD" w:rsidRDefault="005565AD" w:rsidP="00AC12F9">
      <w:pPr>
        <w:rPr>
          <w:rFonts w:ascii="Arial" w:hAnsi="Arial" w:cs="Arial"/>
          <w:sz w:val="28"/>
          <w:szCs w:val="28"/>
        </w:rPr>
      </w:pPr>
    </w:p>
    <w:p w:rsidR="005565AD" w:rsidRPr="00A85B59" w:rsidRDefault="005565AD" w:rsidP="00A85B59">
      <w:pPr>
        <w:ind w:right="-108"/>
        <w:jc w:val="both"/>
        <w:rPr>
          <w:rFonts w:ascii="Arial" w:hAnsi="Arial" w:cs="Arial"/>
          <w:b/>
          <w:sz w:val="28"/>
          <w:szCs w:val="28"/>
        </w:rPr>
      </w:pPr>
      <w:r w:rsidRPr="00A85B59">
        <w:rPr>
          <w:rFonts w:ascii="Arial" w:hAnsi="Arial" w:cs="Arial"/>
          <w:b/>
          <w:sz w:val="28"/>
          <w:szCs w:val="28"/>
        </w:rPr>
        <w:t xml:space="preserve">w sprawie przystąpienia do sporządzenia miejscowego planu zagospodarowania przestrzennego obszaru miejskiego gminy Nysa dla dz. nr ewid. 24, 45/2 i 46/3 zlokalizowanych w rejonie </w:t>
      </w:r>
      <w:r>
        <w:rPr>
          <w:rFonts w:ascii="Arial" w:hAnsi="Arial" w:cs="Arial"/>
          <w:b/>
          <w:sz w:val="28"/>
          <w:szCs w:val="28"/>
        </w:rPr>
        <w:t xml:space="preserve">                           </w:t>
      </w:r>
      <w:r w:rsidRPr="00A85B59">
        <w:rPr>
          <w:rFonts w:ascii="Arial" w:hAnsi="Arial" w:cs="Arial"/>
          <w:b/>
          <w:sz w:val="28"/>
          <w:szCs w:val="28"/>
        </w:rPr>
        <w:t>ul. J. Piłsudskiego.</w:t>
      </w:r>
    </w:p>
    <w:p w:rsidR="005565AD" w:rsidRDefault="005565AD" w:rsidP="00AC12F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</w:p>
    <w:p w:rsidR="005565AD" w:rsidRDefault="005565AD" w:rsidP="00AC12F9">
      <w:pPr>
        <w:ind w:right="-108"/>
        <w:jc w:val="both"/>
        <w:rPr>
          <w:rFonts w:ascii="Arial" w:hAnsi="Arial" w:cs="Arial"/>
          <w:b/>
        </w:rPr>
      </w:pPr>
    </w:p>
    <w:p w:rsidR="005565AD" w:rsidRPr="002C7E4B" w:rsidRDefault="005565AD" w:rsidP="00DF5072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1591, z 2002r. Nr 23 poz.220, Nr 62 poz. 558, Nr 113, poz. 984, Nr 214 poz. 1806, Nr 153 poz. 1271, Nr 214 poz. 1806, z 2003r. Nr 80 poz. 717, Nr 162 poz. 1568, z 2004r. Nr 102 poz. 1055, Nr 116 poz. 1203, z 2005r. Nr 172 poz. 1441, Nr 175 poz. 1457, z 2006r. Nr 17 poz. 128, Nr 181 poz. 1337, z 2007r. Nr 48 poz. 327, Nr 138 poz. 974, Nr 173 poz. 1218,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2010r. Nr 28 poz. 142 i 146, Nr 40, poz.230, Nr 106 poz. 675, z 2011r. Nr 21, poz. 113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1413,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1043, z 2011r Nr 32 poz. 159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5565AD" w:rsidRPr="002C7E4B" w:rsidRDefault="005565AD" w:rsidP="00DF5072">
      <w:pPr>
        <w:jc w:val="both"/>
        <w:rPr>
          <w:rFonts w:ascii="Arial" w:hAnsi="Arial" w:cs="Arial"/>
        </w:rPr>
      </w:pPr>
    </w:p>
    <w:p w:rsidR="005565AD" w:rsidRDefault="005565AD" w:rsidP="00AC12F9">
      <w:pPr>
        <w:jc w:val="both"/>
        <w:rPr>
          <w:rFonts w:ascii="Arial" w:hAnsi="Arial" w:cs="Arial"/>
        </w:rPr>
      </w:pPr>
    </w:p>
    <w:p w:rsidR="005565AD" w:rsidRDefault="005565AD" w:rsidP="00AC12F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:rsidR="005565AD" w:rsidRDefault="005565AD" w:rsidP="00AC12F9">
      <w:pPr>
        <w:jc w:val="center"/>
        <w:rPr>
          <w:rFonts w:ascii="Arial" w:hAnsi="Arial" w:cs="Arial"/>
        </w:rPr>
      </w:pPr>
    </w:p>
    <w:p w:rsidR="005565AD" w:rsidRPr="00A85B59" w:rsidRDefault="005565AD" w:rsidP="00A85B59">
      <w:pPr>
        <w:ind w:right="-108"/>
        <w:jc w:val="both"/>
        <w:rPr>
          <w:rFonts w:ascii="Arial" w:hAnsi="Arial" w:cs="Arial"/>
        </w:rPr>
      </w:pPr>
      <w:r w:rsidRPr="00A85B59">
        <w:rPr>
          <w:rFonts w:ascii="Arial" w:hAnsi="Arial" w:cs="Arial"/>
        </w:rPr>
        <w:t>1. Przystępuje się do sporządzenia miejscowego planu zagospodarowania przestrzennego obszaru miejskiego gminy Nysa dla dz. nr ewid. 24, 45/2 i 46/3 zlokalizowanych w rejonie ul. J. Piłsudskiego.</w:t>
      </w:r>
    </w:p>
    <w:p w:rsidR="005565AD" w:rsidRDefault="005565AD" w:rsidP="00AC12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Granice obszaru objętego projektem planu określono na załączniku graficznym stanowiącym integralną część niniejszej uchwały.</w:t>
      </w:r>
    </w:p>
    <w:p w:rsidR="005565AD" w:rsidRDefault="005565AD" w:rsidP="00AC12F9">
      <w:pPr>
        <w:rPr>
          <w:rFonts w:ascii="Arial" w:hAnsi="Arial" w:cs="Arial"/>
        </w:rPr>
      </w:pPr>
    </w:p>
    <w:p w:rsidR="005565AD" w:rsidRDefault="005565AD" w:rsidP="00AC12F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5565AD" w:rsidRDefault="005565AD" w:rsidP="00AC12F9">
      <w:pPr>
        <w:rPr>
          <w:rFonts w:ascii="Arial" w:hAnsi="Arial" w:cs="Arial"/>
        </w:rPr>
      </w:pPr>
    </w:p>
    <w:p w:rsidR="005565AD" w:rsidRDefault="005565AD" w:rsidP="00AC12F9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Burmistrzowi Nysy.</w:t>
      </w:r>
    </w:p>
    <w:p w:rsidR="005565AD" w:rsidRDefault="005565AD" w:rsidP="00AC12F9">
      <w:pPr>
        <w:rPr>
          <w:rFonts w:ascii="Arial" w:hAnsi="Arial" w:cs="Arial"/>
        </w:rPr>
      </w:pPr>
    </w:p>
    <w:p w:rsidR="005565AD" w:rsidRDefault="005565AD" w:rsidP="00AC12F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5565AD" w:rsidRDefault="005565AD" w:rsidP="00AC12F9">
      <w:pPr>
        <w:rPr>
          <w:rFonts w:ascii="Arial" w:hAnsi="Arial" w:cs="Arial"/>
        </w:rPr>
      </w:pPr>
    </w:p>
    <w:p w:rsidR="005565AD" w:rsidRDefault="005565AD" w:rsidP="00AC12F9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:rsidR="005565AD" w:rsidRPr="00AD0E48" w:rsidRDefault="005565AD" w:rsidP="00D05CDF">
      <w:pPr>
        <w:pStyle w:val="BodyText"/>
        <w:ind w:left="5004" w:firstLine="660"/>
        <w:jc w:val="center"/>
        <w:rPr>
          <w:szCs w:val="24"/>
        </w:rPr>
      </w:pPr>
      <w:r w:rsidRPr="00AD0E48">
        <w:rPr>
          <w:bCs/>
          <w:szCs w:val="24"/>
        </w:rPr>
        <w:t>Przewodniczący Rady</w:t>
      </w:r>
    </w:p>
    <w:p w:rsidR="005565AD" w:rsidRPr="00AD0E48" w:rsidRDefault="005565AD" w:rsidP="00D05CDF">
      <w:pPr>
        <w:pStyle w:val="BodyText"/>
        <w:ind w:left="2880"/>
        <w:jc w:val="center"/>
        <w:rPr>
          <w:szCs w:val="24"/>
        </w:rPr>
      </w:pPr>
    </w:p>
    <w:p w:rsidR="005565AD" w:rsidRPr="00AD0E48" w:rsidRDefault="005565AD" w:rsidP="00D05CDF">
      <w:pPr>
        <w:pStyle w:val="BodyText"/>
        <w:ind w:left="5004" w:firstLine="660"/>
        <w:jc w:val="center"/>
        <w:rPr>
          <w:bCs/>
          <w:szCs w:val="24"/>
        </w:rPr>
      </w:pPr>
      <w:r w:rsidRPr="00AD0E48">
        <w:rPr>
          <w:bCs/>
          <w:szCs w:val="24"/>
        </w:rPr>
        <w:t>Feliks Kamienik</w:t>
      </w:r>
    </w:p>
    <w:p w:rsidR="005565AD" w:rsidRDefault="005565AD" w:rsidP="00D05CDF"/>
    <w:p w:rsidR="005565AD" w:rsidRDefault="005565AD" w:rsidP="00AC12F9"/>
    <w:p w:rsidR="005565AD" w:rsidRDefault="005565AD"/>
    <w:sectPr w:rsidR="005565AD" w:rsidSect="00813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2F9"/>
    <w:rsid w:val="002C7E4B"/>
    <w:rsid w:val="004219D2"/>
    <w:rsid w:val="005565AD"/>
    <w:rsid w:val="005F0220"/>
    <w:rsid w:val="007D4FCF"/>
    <w:rsid w:val="00813AA2"/>
    <w:rsid w:val="00975877"/>
    <w:rsid w:val="009E3601"/>
    <w:rsid w:val="009F7F1D"/>
    <w:rsid w:val="00A85B59"/>
    <w:rsid w:val="00AC12F9"/>
    <w:rsid w:val="00AD0E48"/>
    <w:rsid w:val="00B3243A"/>
    <w:rsid w:val="00CD548A"/>
    <w:rsid w:val="00D05CDF"/>
    <w:rsid w:val="00DF5072"/>
    <w:rsid w:val="00FC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2F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05CDF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B4F9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3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280</Words>
  <Characters>1684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…… /………/11</dc:title>
  <dc:subject/>
  <dc:creator>jniwelt</dc:creator>
  <cp:keywords/>
  <dc:description/>
  <cp:lastModifiedBy>epaweska</cp:lastModifiedBy>
  <cp:revision>3</cp:revision>
  <cp:lastPrinted>2011-06-29T10:35:00Z</cp:lastPrinted>
  <dcterms:created xsi:type="dcterms:W3CDTF">2011-06-29T10:35:00Z</dcterms:created>
  <dcterms:modified xsi:type="dcterms:W3CDTF">2011-07-18T08:00:00Z</dcterms:modified>
</cp:coreProperties>
</file>