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82A" w:rsidRPr="002C7E4B" w:rsidRDefault="00A4182A" w:rsidP="004062D7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VI/72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A4182A" w:rsidRPr="002C7E4B" w:rsidRDefault="00A4182A" w:rsidP="004062D7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A4182A" w:rsidRPr="002C7E4B" w:rsidRDefault="00A4182A" w:rsidP="004062D7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30 marca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A4182A" w:rsidRPr="002C7E4B" w:rsidRDefault="00A4182A" w:rsidP="004062D7">
      <w:pPr>
        <w:rPr>
          <w:rFonts w:ascii="Arial" w:hAnsi="Arial" w:cs="Arial"/>
          <w:sz w:val="28"/>
          <w:szCs w:val="28"/>
        </w:rPr>
      </w:pPr>
    </w:p>
    <w:p w:rsidR="00A4182A" w:rsidRPr="00640591" w:rsidRDefault="00A4182A" w:rsidP="004062D7">
      <w:pPr>
        <w:ind w:right="-108"/>
        <w:jc w:val="both"/>
        <w:rPr>
          <w:rFonts w:ascii="Arial" w:hAnsi="Arial" w:cs="Arial"/>
          <w:b/>
          <w:sz w:val="28"/>
          <w:szCs w:val="28"/>
        </w:rPr>
      </w:pPr>
      <w:r w:rsidRPr="00640591">
        <w:rPr>
          <w:rFonts w:ascii="Arial" w:hAnsi="Arial" w:cs="Arial"/>
          <w:b/>
          <w:sz w:val="28"/>
          <w:szCs w:val="28"/>
        </w:rPr>
        <w:t xml:space="preserve">w sprawie przystąpienia do sporządzenia miejscowego planu zagospodarowania przestrzennego obszaru wiejskiego gminy Nysa wsi </w:t>
      </w:r>
      <w:r>
        <w:rPr>
          <w:rFonts w:ascii="Arial" w:hAnsi="Arial" w:cs="Arial"/>
          <w:b/>
          <w:sz w:val="28"/>
          <w:szCs w:val="28"/>
        </w:rPr>
        <w:t>Domaszkowice</w:t>
      </w:r>
      <w:r w:rsidRPr="00640591">
        <w:rPr>
          <w:rFonts w:ascii="Arial" w:hAnsi="Arial" w:cs="Arial"/>
          <w:b/>
          <w:sz w:val="28"/>
          <w:szCs w:val="28"/>
        </w:rPr>
        <w:t>.</w:t>
      </w:r>
    </w:p>
    <w:p w:rsidR="00A4182A" w:rsidRPr="002C7E4B" w:rsidRDefault="00A4182A" w:rsidP="004062D7">
      <w:pPr>
        <w:jc w:val="both"/>
        <w:rPr>
          <w:rFonts w:ascii="Arial" w:hAnsi="Arial" w:cs="Arial"/>
          <w:b/>
        </w:rPr>
      </w:pPr>
    </w:p>
    <w:p w:rsidR="00A4182A" w:rsidRPr="002C7E4B" w:rsidRDefault="00A4182A" w:rsidP="004062D7">
      <w:pPr>
        <w:jc w:val="both"/>
        <w:rPr>
          <w:rFonts w:ascii="Arial" w:hAnsi="Arial" w:cs="Arial"/>
          <w:b/>
        </w:rPr>
      </w:pPr>
    </w:p>
    <w:p w:rsidR="00A4182A" w:rsidRPr="002C7E4B" w:rsidRDefault="00A4182A" w:rsidP="004062D7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 r. Nr 28 poz. 142 i 146, Nr 40, poz.230, Nr 106 poz. 675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 xml:space="preserve">14 ust. 1, 2 i 4 </w:t>
      </w:r>
      <w:r w:rsidRPr="002C7E4B">
        <w:rPr>
          <w:rFonts w:ascii="Arial" w:hAnsi="Arial" w:cs="Arial"/>
        </w:rPr>
        <w:t>ustawy z dnia 27 marca 2003r. o planowaniu i zagospodarowaniu przestrzennym (Dz. U. Nr 80 poz. 717, zm.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A4182A" w:rsidRPr="002C7E4B" w:rsidRDefault="00A4182A" w:rsidP="004062D7">
      <w:pPr>
        <w:jc w:val="both"/>
        <w:rPr>
          <w:rFonts w:ascii="Arial" w:hAnsi="Arial" w:cs="Arial"/>
        </w:rPr>
      </w:pPr>
    </w:p>
    <w:p w:rsidR="00A4182A" w:rsidRPr="00640591" w:rsidRDefault="00A4182A" w:rsidP="004062D7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1</w:t>
      </w:r>
    </w:p>
    <w:p w:rsidR="00A4182A" w:rsidRPr="002C7E4B" w:rsidRDefault="00A4182A" w:rsidP="004062D7">
      <w:pPr>
        <w:jc w:val="center"/>
        <w:rPr>
          <w:rFonts w:ascii="Arial" w:hAnsi="Arial" w:cs="Arial"/>
        </w:rPr>
      </w:pPr>
    </w:p>
    <w:p w:rsidR="00A4182A" w:rsidRPr="002C7E4B" w:rsidRDefault="00A4182A" w:rsidP="004062D7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 xml:space="preserve">Przystępuje się do sporządzenia </w:t>
      </w:r>
      <w:r w:rsidRPr="0022510E">
        <w:rPr>
          <w:rFonts w:ascii="Arial" w:hAnsi="Arial" w:cs="Arial"/>
        </w:rPr>
        <w:t>miejscowego planu</w:t>
      </w:r>
      <w:r>
        <w:rPr>
          <w:rFonts w:ascii="Arial" w:hAnsi="Arial" w:cs="Arial"/>
        </w:rPr>
        <w:t xml:space="preserve"> </w:t>
      </w:r>
      <w:r w:rsidRPr="0022510E">
        <w:rPr>
          <w:rFonts w:ascii="Arial" w:hAnsi="Arial" w:cs="Arial"/>
        </w:rPr>
        <w:t xml:space="preserve">zagospodarowania przestrzennego obszaru </w:t>
      </w:r>
      <w:r>
        <w:rPr>
          <w:rFonts w:ascii="Arial" w:hAnsi="Arial" w:cs="Arial"/>
        </w:rPr>
        <w:t>wiejskiego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wsi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Domaszkowice.</w:t>
      </w:r>
    </w:p>
    <w:p w:rsidR="00A4182A" w:rsidRPr="002C7E4B" w:rsidRDefault="00A4182A" w:rsidP="004062D7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Granice obszaru objętego plan</w:t>
      </w:r>
      <w:r>
        <w:rPr>
          <w:rFonts w:ascii="Arial" w:hAnsi="Arial" w:cs="Arial"/>
        </w:rPr>
        <w:t>em</w:t>
      </w:r>
      <w:r w:rsidRPr="002C7E4B">
        <w:rPr>
          <w:rFonts w:ascii="Arial" w:hAnsi="Arial" w:cs="Arial"/>
        </w:rPr>
        <w:t xml:space="preserve"> określon</w:t>
      </w:r>
      <w:r>
        <w:rPr>
          <w:rFonts w:ascii="Arial" w:hAnsi="Arial" w:cs="Arial"/>
        </w:rPr>
        <w:t>o</w:t>
      </w:r>
      <w:r w:rsidRPr="002C7E4B">
        <w:rPr>
          <w:rFonts w:ascii="Arial" w:hAnsi="Arial" w:cs="Arial"/>
        </w:rPr>
        <w:t xml:space="preserve"> na załączniku graficznym stanowiącym integralną część niniejszej uchwały.</w:t>
      </w:r>
    </w:p>
    <w:p w:rsidR="00A4182A" w:rsidRPr="002C7E4B" w:rsidRDefault="00A4182A" w:rsidP="004062D7">
      <w:pPr>
        <w:rPr>
          <w:rFonts w:ascii="Arial" w:hAnsi="Arial" w:cs="Arial"/>
        </w:rPr>
      </w:pPr>
    </w:p>
    <w:p w:rsidR="00A4182A" w:rsidRPr="00640591" w:rsidRDefault="00A4182A" w:rsidP="004062D7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2</w:t>
      </w:r>
    </w:p>
    <w:p w:rsidR="00A4182A" w:rsidRPr="002C7E4B" w:rsidRDefault="00A4182A" w:rsidP="004062D7">
      <w:pPr>
        <w:rPr>
          <w:rFonts w:ascii="Arial" w:hAnsi="Arial" w:cs="Arial"/>
        </w:rPr>
      </w:pPr>
    </w:p>
    <w:p w:rsidR="00A4182A" w:rsidRPr="002C7E4B" w:rsidRDefault="00A4182A" w:rsidP="004062D7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A4182A" w:rsidRPr="002C7E4B" w:rsidRDefault="00A4182A" w:rsidP="004062D7">
      <w:pPr>
        <w:rPr>
          <w:rFonts w:ascii="Arial" w:hAnsi="Arial" w:cs="Arial"/>
        </w:rPr>
      </w:pPr>
    </w:p>
    <w:p w:rsidR="00A4182A" w:rsidRPr="00640591" w:rsidRDefault="00A4182A" w:rsidP="004062D7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3</w:t>
      </w:r>
    </w:p>
    <w:p w:rsidR="00A4182A" w:rsidRPr="002C7E4B" w:rsidRDefault="00A4182A" w:rsidP="004062D7">
      <w:pPr>
        <w:rPr>
          <w:rFonts w:ascii="Arial" w:hAnsi="Arial" w:cs="Arial"/>
        </w:rPr>
      </w:pPr>
    </w:p>
    <w:p w:rsidR="00A4182A" w:rsidRPr="002C7E4B" w:rsidRDefault="00A4182A" w:rsidP="004062D7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A4182A" w:rsidRDefault="00A4182A" w:rsidP="004062D7"/>
    <w:p w:rsidR="00A4182A" w:rsidRDefault="00A4182A" w:rsidP="00071FDD"/>
    <w:p w:rsidR="00A4182A" w:rsidRDefault="00A4182A" w:rsidP="00071FDD">
      <w:pPr>
        <w:pStyle w:val="BodyText"/>
        <w:ind w:left="5004" w:firstLine="660"/>
        <w:jc w:val="center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Przewodniczący Rady</w:t>
      </w:r>
    </w:p>
    <w:p w:rsidR="00A4182A" w:rsidRDefault="00A4182A" w:rsidP="00071FDD">
      <w:pPr>
        <w:pStyle w:val="BodyText"/>
        <w:ind w:left="2880"/>
        <w:jc w:val="center"/>
        <w:rPr>
          <w:b w:val="0"/>
          <w:bCs w:val="0"/>
          <w:sz w:val="24"/>
          <w:szCs w:val="24"/>
        </w:rPr>
      </w:pPr>
    </w:p>
    <w:p w:rsidR="00A4182A" w:rsidRDefault="00A4182A" w:rsidP="00071FDD">
      <w:pPr>
        <w:pStyle w:val="BodyText"/>
        <w:ind w:left="5004" w:firstLine="66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Feliks Kamienik</w:t>
      </w:r>
    </w:p>
    <w:p w:rsidR="00A4182A" w:rsidRDefault="00A4182A" w:rsidP="004062D7"/>
    <w:p w:rsidR="00A4182A" w:rsidRDefault="00A4182A" w:rsidP="004062D7"/>
    <w:p w:rsidR="00A4182A" w:rsidRDefault="00A4182A"/>
    <w:sectPr w:rsidR="00A4182A" w:rsidSect="00EE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62D7"/>
    <w:rsid w:val="00071FDD"/>
    <w:rsid w:val="0015410A"/>
    <w:rsid w:val="0022510E"/>
    <w:rsid w:val="002C7E4B"/>
    <w:rsid w:val="004062D7"/>
    <w:rsid w:val="005C6B7E"/>
    <w:rsid w:val="00640591"/>
    <w:rsid w:val="0079589D"/>
    <w:rsid w:val="007A1B21"/>
    <w:rsid w:val="00804FCF"/>
    <w:rsid w:val="00A4182A"/>
    <w:rsid w:val="00B3243A"/>
    <w:rsid w:val="00EE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D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71FDD"/>
    <w:pPr>
      <w:spacing w:line="360" w:lineRule="auto"/>
      <w:jc w:val="both"/>
    </w:pPr>
    <w:rPr>
      <w:rFonts w:ascii="Arial" w:eastAsia="Calibri" w:hAnsi="Arial" w:cs="Arial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0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19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249</Words>
  <Characters>1494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epaweska</cp:lastModifiedBy>
  <cp:revision>3</cp:revision>
  <dcterms:created xsi:type="dcterms:W3CDTF">2011-03-30T12:57:00Z</dcterms:created>
  <dcterms:modified xsi:type="dcterms:W3CDTF">2011-04-11T08:02:00Z</dcterms:modified>
</cp:coreProperties>
</file>